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E761315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86649D">
        <w:rPr>
          <w:kern w:val="3"/>
          <w:lang w:val="en-US" w:eastAsia="ar-SA"/>
        </w:rPr>
        <w:t>30.09.2026.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2B2B12B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86649D">
        <w:rPr>
          <w:b/>
          <w:bCs/>
          <w:kern w:val="3"/>
          <w:lang w:val="en-US" w:eastAsia="ar-SA"/>
        </w:rPr>
        <w:t xml:space="preserve"> </w:t>
      </w:r>
      <w:r w:rsidR="0086649D">
        <w:rPr>
          <w:b/>
          <w:bCs/>
          <w:kern w:val="3"/>
          <w:lang w:val="sr-Cyrl-RS" w:eastAsia="ar-SA"/>
        </w:rPr>
        <w:t>Натријум-хидроксид,глицерин и батерије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B754CDF" w:rsidR="00EC05A7" w:rsidRPr="0086649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86649D">
        <w:rPr>
          <w:b/>
          <w:kern w:val="3"/>
          <w:lang w:val="sr-Cyrl-RS" w:eastAsia="ar-SA"/>
        </w:rPr>
        <w:t xml:space="preserve"> До 40.000,00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CA0058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86649D">
        <w:rPr>
          <w:kern w:val="3"/>
          <w:lang w:val="sr-Cyrl-RS" w:eastAsia="ar-SA"/>
        </w:rPr>
        <w:t>02.10.2026.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006D6963" w14:textId="22B4895B" w:rsidR="0086649D" w:rsidRPr="00A3396B" w:rsidRDefault="0086649D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86649D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BA9C8" w14:textId="77777777" w:rsidR="0004063D" w:rsidRDefault="0004063D">
      <w:r>
        <w:separator/>
      </w:r>
    </w:p>
  </w:endnote>
  <w:endnote w:type="continuationSeparator" w:id="0">
    <w:p w14:paraId="7987FD53" w14:textId="77777777" w:rsidR="0004063D" w:rsidRDefault="00040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00E62" w14:textId="77777777" w:rsidR="0004063D" w:rsidRDefault="0004063D">
      <w:r>
        <w:separator/>
      </w:r>
    </w:p>
  </w:footnote>
  <w:footnote w:type="continuationSeparator" w:id="0">
    <w:p w14:paraId="3E4D3F62" w14:textId="77777777" w:rsidR="0004063D" w:rsidRDefault="00040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27739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04063D"/>
    <w:rsid w:val="000B02A6"/>
    <w:rsid w:val="001C1ADE"/>
    <w:rsid w:val="001C3136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6649D"/>
    <w:rsid w:val="008F1A79"/>
    <w:rsid w:val="00942F87"/>
    <w:rsid w:val="009476C7"/>
    <w:rsid w:val="00955644"/>
    <w:rsid w:val="00986A94"/>
    <w:rsid w:val="00A3396B"/>
    <w:rsid w:val="00C47C2C"/>
    <w:rsid w:val="00C869B3"/>
    <w:rsid w:val="00CB64FA"/>
    <w:rsid w:val="00D409D4"/>
    <w:rsid w:val="00D50099"/>
    <w:rsid w:val="00DE678A"/>
    <w:rsid w:val="00DF2A64"/>
    <w:rsid w:val="00DF5CD7"/>
    <w:rsid w:val="00E34ADE"/>
    <w:rsid w:val="00E45924"/>
    <w:rsid w:val="00E863FE"/>
    <w:rsid w:val="00E8787C"/>
    <w:rsid w:val="00E97BE4"/>
    <w:rsid w:val="00EA49A0"/>
    <w:rsid w:val="00EC05A7"/>
    <w:rsid w:val="00EC7BBA"/>
    <w:rsid w:val="00F16721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57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2026-09-30T10:43:00Z</dcterms:modified>
</cp:coreProperties>
</file>